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47" w:rsidRPr="0034502E" w:rsidRDefault="00CE5A47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РОССИЙСКАЯ ФЕДЕРАЦИЯ</w:t>
      </w:r>
    </w:p>
    <w:p w:rsidR="00CE5A47" w:rsidRPr="0034502E" w:rsidRDefault="00CE5A47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Забайкальский край</w:t>
      </w:r>
    </w:p>
    <w:p w:rsidR="00CE5A47" w:rsidRPr="0034502E" w:rsidRDefault="00CE5A47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Администрация сельского поселения «Галкинское»</w:t>
      </w:r>
    </w:p>
    <w:p w:rsidR="00CE5A47" w:rsidRPr="0034502E" w:rsidRDefault="00CE5A47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34502E">
        <w:rPr>
          <w:rFonts w:ascii="Times New Roman" w:hAnsi="Times New Roman"/>
          <w:sz w:val="32"/>
          <w:szCs w:val="32"/>
        </w:rPr>
        <w:t>Муниципального района «Шилкинский район»</w:t>
      </w:r>
    </w:p>
    <w:p w:rsidR="00CE5A47" w:rsidRDefault="00CE5A47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CE5A47" w:rsidRDefault="00CE5A47" w:rsidP="0034502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CE5A47" w:rsidRPr="0034502E" w:rsidRDefault="00CE5A47" w:rsidP="0034502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34502E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CE5A47" w:rsidRDefault="00CE5A47"/>
    <w:p w:rsidR="00CE5A47" w:rsidRDefault="00CE5A47" w:rsidP="003450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«27» августа </w:t>
      </w:r>
      <w:smartTag w:uri="urn:schemas-microsoft-com:office:smarttags" w:element="metricconverter">
        <w:smartTagPr>
          <w:attr w:name="ProductID" w:val="2025 г"/>
        </w:smartTagPr>
        <w:r>
          <w:rPr>
            <w:rFonts w:ascii="Times New Roman" w:hAnsi="Times New Roman"/>
            <w:sz w:val="28"/>
            <w:szCs w:val="28"/>
          </w:rPr>
          <w:t>2025 г</w:t>
        </w:r>
      </w:smartTag>
      <w:r>
        <w:rPr>
          <w:rFonts w:ascii="Times New Roman" w:hAnsi="Times New Roman"/>
          <w:sz w:val="28"/>
          <w:szCs w:val="28"/>
        </w:rPr>
        <w:t>.                                                                              № 32</w:t>
      </w:r>
    </w:p>
    <w:p w:rsidR="00CE5A47" w:rsidRDefault="00CE5A47" w:rsidP="0034502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Галкино</w:t>
      </w:r>
    </w:p>
    <w:p w:rsidR="00CE5A47" w:rsidRDefault="00CE5A47" w:rsidP="0034502E">
      <w:pPr>
        <w:jc w:val="center"/>
        <w:rPr>
          <w:rFonts w:ascii="Times New Roman" w:hAnsi="Times New Roman"/>
          <w:sz w:val="28"/>
          <w:szCs w:val="28"/>
        </w:rPr>
      </w:pPr>
    </w:p>
    <w:p w:rsidR="00CE5A47" w:rsidRPr="0034502E" w:rsidRDefault="00CE5A47" w:rsidP="0034502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4502E">
        <w:rPr>
          <w:rFonts w:ascii="Times New Roman" w:hAnsi="Times New Roman"/>
          <w:b/>
          <w:bCs/>
          <w:sz w:val="28"/>
          <w:szCs w:val="28"/>
        </w:rPr>
        <w:t>О присвоении адреса</w:t>
      </w:r>
    </w:p>
    <w:p w:rsidR="00CE5A47" w:rsidRDefault="00CE5A47" w:rsidP="003450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Постановлением Правительства Российской федерации от 19.11.2014 г. № 1221 «Об утверждении правил присвоения, изменения и аннулирования адресов», п. 21 ст. 14 Федерального закона от 06.10.2003 г. № 131-ФЗ «Об общих принципах организации местного самоуправления в Российской Федерации», ст. 8  Устава сельского поселения «Галкинское», администрация сельского постановления «Галкинское» постановляет:</w:t>
      </w:r>
    </w:p>
    <w:p w:rsidR="00CE5A47" w:rsidRDefault="00CE5A47" w:rsidP="00102E5B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 с кадастровым номером 75:24:140101:126 - Российская Федерация, Забайкальский край, муниципальный район «Шилкинский», сельское поселение «Галкинское», село Галкино, улица Центральная, дом 27.</w:t>
      </w:r>
    </w:p>
    <w:p w:rsidR="00CE5A47" w:rsidRDefault="00CE5A47" w:rsidP="00102E5B">
      <w:pPr>
        <w:pStyle w:val="ListParagraph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Присвоить адрес жилому дому</w:t>
      </w:r>
      <w:r w:rsidRPr="00102E5B">
        <w:rPr>
          <w:rFonts w:ascii="Times New Roman" w:hAnsi="Times New Roman"/>
          <w:sz w:val="28"/>
          <w:szCs w:val="28"/>
        </w:rPr>
        <w:t xml:space="preserve"> с к</w:t>
      </w:r>
      <w:r>
        <w:rPr>
          <w:rFonts w:ascii="Times New Roman" w:hAnsi="Times New Roman"/>
          <w:sz w:val="28"/>
          <w:szCs w:val="28"/>
        </w:rPr>
        <w:t>адастровым номером  75:24:140101:140</w:t>
      </w:r>
      <w:r w:rsidRPr="00102E5B">
        <w:rPr>
          <w:rFonts w:ascii="Times New Roman" w:hAnsi="Times New Roman"/>
          <w:sz w:val="28"/>
          <w:szCs w:val="28"/>
        </w:rPr>
        <w:t xml:space="preserve"> - Российская Федерация, Забайкальский край, муниципальный район «Шилкинский», сельское посел</w:t>
      </w:r>
      <w:r>
        <w:rPr>
          <w:rFonts w:ascii="Times New Roman" w:hAnsi="Times New Roman"/>
          <w:sz w:val="28"/>
          <w:szCs w:val="28"/>
        </w:rPr>
        <w:t>ение «Галкинское», село Галкино, улица Центральная, дом 27 «А»</w:t>
      </w:r>
      <w:r w:rsidRPr="00102E5B">
        <w:rPr>
          <w:rFonts w:ascii="Times New Roman" w:hAnsi="Times New Roman"/>
          <w:sz w:val="28"/>
          <w:szCs w:val="28"/>
        </w:rPr>
        <w:t>.</w:t>
      </w:r>
    </w:p>
    <w:p w:rsidR="00CE5A47" w:rsidRDefault="00CE5A47" w:rsidP="00BD448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CE5A47" w:rsidRDefault="00CE5A47" w:rsidP="002A5246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Данное постановление действует с момента подписания. Контроль за исполнением постановления оставляю за собой.</w:t>
      </w:r>
    </w:p>
    <w:p w:rsidR="00CE5A47" w:rsidRDefault="00CE5A47" w:rsidP="00102E5B">
      <w:pPr>
        <w:pStyle w:val="ListParagraph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5A47" w:rsidRDefault="00CE5A47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CE5A47" w:rsidRDefault="00CE5A47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CE5A47" w:rsidRDefault="00CE5A47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CE5A47" w:rsidRDefault="00CE5A47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CE5A47" w:rsidRPr="00102E5B" w:rsidRDefault="00CE5A47" w:rsidP="00102E5B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                                       В.С. Созинов</w:t>
      </w:r>
    </w:p>
    <w:sectPr w:rsidR="00CE5A47" w:rsidRPr="00102E5B" w:rsidSect="00164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3CB6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5B08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1EC41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CD84E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9D81A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B00C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B215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50D9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245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D85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A494C1A"/>
    <w:multiLevelType w:val="hybridMultilevel"/>
    <w:tmpl w:val="C9F8C34C"/>
    <w:lvl w:ilvl="0" w:tplc="BF1C4F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502E"/>
    <w:rsid w:val="000341E5"/>
    <w:rsid w:val="00102E5B"/>
    <w:rsid w:val="00164193"/>
    <w:rsid w:val="001E1A48"/>
    <w:rsid w:val="002A5246"/>
    <w:rsid w:val="002B4F9A"/>
    <w:rsid w:val="002D0C07"/>
    <w:rsid w:val="00334568"/>
    <w:rsid w:val="0034502E"/>
    <w:rsid w:val="00394571"/>
    <w:rsid w:val="004F3190"/>
    <w:rsid w:val="005C2F14"/>
    <w:rsid w:val="006C0EAB"/>
    <w:rsid w:val="00835415"/>
    <w:rsid w:val="008B5060"/>
    <w:rsid w:val="00AF5540"/>
    <w:rsid w:val="00B612CD"/>
    <w:rsid w:val="00BD448B"/>
    <w:rsid w:val="00C650D4"/>
    <w:rsid w:val="00C875F9"/>
    <w:rsid w:val="00CE5A47"/>
    <w:rsid w:val="00D43C44"/>
    <w:rsid w:val="00F56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64193"/>
    <w:pPr>
      <w:spacing w:after="160" w:line="259" w:lineRule="auto"/>
    </w:pPr>
    <w:rPr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4502E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4502E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4502E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4502E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4502E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4502E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4502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4502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4502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4502E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4502E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4502E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4502E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4502E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4502E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4502E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34502E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4502E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34502E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34502E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34502E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4502E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34502E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34502E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34502E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34502E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4502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4502E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34502E"/>
    <w:rPr>
      <w:rFonts w:cs="Times New Roman"/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201</Words>
  <Characters>1151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Елизавета</dc:creator>
  <cp:keywords/>
  <dc:description/>
  <cp:lastModifiedBy>администрация</cp:lastModifiedBy>
  <cp:revision>3</cp:revision>
  <cp:lastPrinted>2025-08-27T02:42:00Z</cp:lastPrinted>
  <dcterms:created xsi:type="dcterms:W3CDTF">2025-08-27T02:32:00Z</dcterms:created>
  <dcterms:modified xsi:type="dcterms:W3CDTF">2025-08-27T02:44:00Z</dcterms:modified>
</cp:coreProperties>
</file>