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8ED" w:rsidRPr="0034502E" w:rsidRDefault="004818ED" w:rsidP="0034502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34502E">
        <w:rPr>
          <w:rFonts w:ascii="Times New Roman" w:hAnsi="Times New Roman"/>
          <w:sz w:val="32"/>
          <w:szCs w:val="32"/>
        </w:rPr>
        <w:t>РОССИЙСКАЯ ФЕДЕРАЦИЯ</w:t>
      </w:r>
    </w:p>
    <w:p w:rsidR="004818ED" w:rsidRPr="0034502E" w:rsidRDefault="004818ED" w:rsidP="0034502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34502E">
        <w:rPr>
          <w:rFonts w:ascii="Times New Roman" w:hAnsi="Times New Roman"/>
          <w:sz w:val="32"/>
          <w:szCs w:val="32"/>
        </w:rPr>
        <w:t>Забайкальский край</w:t>
      </w:r>
    </w:p>
    <w:p w:rsidR="004818ED" w:rsidRPr="0034502E" w:rsidRDefault="004818ED" w:rsidP="0034502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34502E">
        <w:rPr>
          <w:rFonts w:ascii="Times New Roman" w:hAnsi="Times New Roman"/>
          <w:sz w:val="32"/>
          <w:szCs w:val="32"/>
        </w:rPr>
        <w:t>Администрация сельского поселения «Галкинское»</w:t>
      </w:r>
    </w:p>
    <w:p w:rsidR="004818ED" w:rsidRPr="0034502E" w:rsidRDefault="004818ED" w:rsidP="0034502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34502E">
        <w:rPr>
          <w:rFonts w:ascii="Times New Roman" w:hAnsi="Times New Roman"/>
          <w:sz w:val="32"/>
          <w:szCs w:val="32"/>
        </w:rPr>
        <w:t>Муниципального района «Шилкинский район»</w:t>
      </w:r>
    </w:p>
    <w:p w:rsidR="004818ED" w:rsidRDefault="004818ED" w:rsidP="0034502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4818ED" w:rsidRDefault="004818ED" w:rsidP="0034502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4818ED" w:rsidRPr="0034502E" w:rsidRDefault="004818ED" w:rsidP="0034502E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34502E"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4818ED" w:rsidRDefault="004818ED"/>
    <w:p w:rsidR="004818ED" w:rsidRDefault="004818ED" w:rsidP="0034502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«27» августа </w:t>
      </w:r>
      <w:smartTag w:uri="urn:schemas-microsoft-com:office:smarttags" w:element="metricconverter">
        <w:smartTagPr>
          <w:attr w:name="ProductID" w:val="2025 г"/>
        </w:smartTagPr>
        <w:r>
          <w:rPr>
            <w:rFonts w:ascii="Times New Roman" w:hAnsi="Times New Roman"/>
            <w:sz w:val="28"/>
            <w:szCs w:val="28"/>
          </w:rPr>
          <w:t>2025 г</w:t>
        </w:r>
      </w:smartTag>
      <w:r>
        <w:rPr>
          <w:rFonts w:ascii="Times New Roman" w:hAnsi="Times New Roman"/>
          <w:sz w:val="28"/>
          <w:szCs w:val="28"/>
        </w:rPr>
        <w:t>.                                                                              № 31</w:t>
      </w:r>
    </w:p>
    <w:p w:rsidR="004818ED" w:rsidRDefault="004818ED" w:rsidP="0034502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Галкино</w:t>
      </w:r>
    </w:p>
    <w:p w:rsidR="004818ED" w:rsidRDefault="004818ED" w:rsidP="0034502E">
      <w:pPr>
        <w:jc w:val="center"/>
        <w:rPr>
          <w:rFonts w:ascii="Times New Roman" w:hAnsi="Times New Roman"/>
          <w:sz w:val="28"/>
          <w:szCs w:val="28"/>
        </w:rPr>
      </w:pPr>
    </w:p>
    <w:p w:rsidR="004818ED" w:rsidRPr="0034502E" w:rsidRDefault="004818ED" w:rsidP="0034502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4502E">
        <w:rPr>
          <w:rFonts w:ascii="Times New Roman" w:hAnsi="Times New Roman"/>
          <w:b/>
          <w:bCs/>
          <w:sz w:val="28"/>
          <w:szCs w:val="28"/>
        </w:rPr>
        <w:t>О присвоении адреса</w:t>
      </w:r>
    </w:p>
    <w:p w:rsidR="004818ED" w:rsidRDefault="004818ED" w:rsidP="003450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Постановлением Правительства Российской федерации от 19.11.2014 г. № 1221 «Об утверждении правил присвоения, изменения и аннулирования адресов», п. 21 ст. 14 Федерального закона от 06.10.2003 г. № 131-ФЗ «Об общих принципах организации местного самоуправления в Российской Федерации», ст. 8  Устава сельского поселения «Галкинское», администрация сельского постановления «Галкинское» постановляет:</w:t>
      </w:r>
    </w:p>
    <w:p w:rsidR="004818ED" w:rsidRDefault="004818ED" w:rsidP="00102E5B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75:24:130101:63 - Российская Федерация, Забайкальский край, муниципальный район «Шилкинский», сельское поселение «Галкинское», село Савино, улица Жалган, дом 10.</w:t>
      </w:r>
    </w:p>
    <w:p w:rsidR="004818ED" w:rsidRDefault="004818ED" w:rsidP="00102E5B">
      <w:pPr>
        <w:pStyle w:val="ListParagraph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</w:t>
      </w:r>
      <w:r w:rsidRPr="00102E5B">
        <w:rPr>
          <w:rFonts w:ascii="Times New Roman" w:hAnsi="Times New Roman"/>
          <w:sz w:val="28"/>
          <w:szCs w:val="28"/>
        </w:rPr>
        <w:t xml:space="preserve"> с к</w:t>
      </w:r>
      <w:r>
        <w:rPr>
          <w:rFonts w:ascii="Times New Roman" w:hAnsi="Times New Roman"/>
          <w:sz w:val="28"/>
          <w:szCs w:val="28"/>
        </w:rPr>
        <w:t>адастровым номером  75:24:130101:45</w:t>
      </w:r>
      <w:r w:rsidRPr="00102E5B">
        <w:rPr>
          <w:rFonts w:ascii="Times New Roman" w:hAnsi="Times New Roman"/>
          <w:sz w:val="28"/>
          <w:szCs w:val="28"/>
        </w:rPr>
        <w:t xml:space="preserve"> - Российская Федерация, Забайкальский край, муниципальный район «Шилкинский», сельское посел</w:t>
      </w:r>
      <w:r>
        <w:rPr>
          <w:rFonts w:ascii="Times New Roman" w:hAnsi="Times New Roman"/>
          <w:sz w:val="28"/>
          <w:szCs w:val="28"/>
        </w:rPr>
        <w:t>ение «Галкинское», село Савино, улица Жалган, дом 11</w:t>
      </w:r>
      <w:r w:rsidRPr="00102E5B">
        <w:rPr>
          <w:rFonts w:ascii="Times New Roman" w:hAnsi="Times New Roman"/>
          <w:sz w:val="28"/>
          <w:szCs w:val="28"/>
        </w:rPr>
        <w:t>.</w:t>
      </w:r>
    </w:p>
    <w:p w:rsidR="004818ED" w:rsidRDefault="004818ED" w:rsidP="00102E5B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2E5B">
        <w:rPr>
          <w:rFonts w:ascii="Times New Roman" w:hAnsi="Times New Roman"/>
          <w:sz w:val="28"/>
          <w:szCs w:val="28"/>
        </w:rPr>
        <w:t>Присвоить адрес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2E5B">
        <w:rPr>
          <w:rFonts w:ascii="Times New Roman" w:hAnsi="Times New Roman"/>
          <w:sz w:val="28"/>
          <w:szCs w:val="28"/>
        </w:rPr>
        <w:t>жилому дому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2E5B">
        <w:rPr>
          <w:rFonts w:ascii="Times New Roman" w:hAnsi="Times New Roman"/>
          <w:sz w:val="28"/>
          <w:szCs w:val="28"/>
        </w:rPr>
        <w:t>с к</w:t>
      </w:r>
      <w:r>
        <w:rPr>
          <w:rFonts w:ascii="Times New Roman" w:hAnsi="Times New Roman"/>
          <w:sz w:val="28"/>
          <w:szCs w:val="28"/>
        </w:rPr>
        <w:t xml:space="preserve">адастровым номером 75:24:130101:62 - </w:t>
      </w:r>
      <w:r w:rsidRPr="00102E5B">
        <w:rPr>
          <w:rFonts w:ascii="Times New Roman" w:hAnsi="Times New Roman"/>
          <w:sz w:val="28"/>
          <w:szCs w:val="28"/>
        </w:rPr>
        <w:t>Российская Федерация, Забайкальский край, муниципальный район «Шилкинский», сельское посел</w:t>
      </w:r>
      <w:r>
        <w:rPr>
          <w:rFonts w:ascii="Times New Roman" w:hAnsi="Times New Roman"/>
          <w:sz w:val="28"/>
          <w:szCs w:val="28"/>
        </w:rPr>
        <w:t>ение «Галкинское», село Савино, улица Жалган, дом 14</w:t>
      </w:r>
      <w:r w:rsidRPr="00102E5B">
        <w:rPr>
          <w:rFonts w:ascii="Times New Roman" w:hAnsi="Times New Roman"/>
          <w:sz w:val="28"/>
          <w:szCs w:val="28"/>
        </w:rPr>
        <w:t>.</w:t>
      </w:r>
    </w:p>
    <w:p w:rsidR="004818ED" w:rsidRDefault="004818ED" w:rsidP="00102E5B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75:24:130101:41- Российская Федерация, Забайкальский край, муниципальный район «Шилкинский», сельское поселение «Галкинское», село Савино, улица Жалган, дом 16.</w:t>
      </w:r>
    </w:p>
    <w:p w:rsidR="004818ED" w:rsidRDefault="004818ED" w:rsidP="00102E5B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75:24:130101:76 – Российская Федерация, Забайкальский край, муниципальный район «Шилкинский», сельское поселение «Галкинское», село Савино, улица Жалган, дом 22.</w:t>
      </w:r>
    </w:p>
    <w:p w:rsidR="004818ED" w:rsidRDefault="004818ED" w:rsidP="00102E5B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75:24:130102:32 – Российская Федерация, Забайкальский край, муниципальный район «Шилкинский», сельское поселение «Галкинское», село Савино, улица Жалган, дом 5.</w:t>
      </w:r>
    </w:p>
    <w:p w:rsidR="004818ED" w:rsidRDefault="004818ED" w:rsidP="00102E5B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75:24:130102:34 – Российская Федерация, Забайкальский край, муниципальный район «Шилкинский», сельское поселение «Галкинское», село Савино, улица Жалган, дом 8.</w:t>
      </w:r>
    </w:p>
    <w:p w:rsidR="004818ED" w:rsidRDefault="004818ED" w:rsidP="00102E5B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75:24:130102:37 – Российская Федерация, Забайкальский край, муниципальный район «Шилкинский», сельское поселение «Галкинское», село Савино, улица Заводская, дом 12.</w:t>
      </w:r>
    </w:p>
    <w:p w:rsidR="004818ED" w:rsidRDefault="004818ED" w:rsidP="00B612CD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75:24:130102:40 – Российская Федерация, Забайкальский край, муниципальный район «Шилкинский», сельское поселение «Галкинское», село Савино, улица Заводская, дом 16.</w:t>
      </w:r>
    </w:p>
    <w:p w:rsidR="004818ED" w:rsidRDefault="004818ED" w:rsidP="00B612CD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75:24:130101:42 – Российская Федерация, Забайкальский край, муниципальный район «Шилкинский», сельское поселение «Галкинское», село Савино, улица Заводская, дом 20.</w:t>
      </w:r>
    </w:p>
    <w:p w:rsidR="004818ED" w:rsidRDefault="004818ED" w:rsidP="00B612CD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75:24:130102:39 – Российская Федерация, Забайкальский край, муниципальный район «Шилкинский», сельское поселение «Галкинское», село Савино, улица Заводская, дом 21.</w:t>
      </w:r>
    </w:p>
    <w:p w:rsidR="004818ED" w:rsidRDefault="004818ED" w:rsidP="00B612CD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75:24:130101:47 – Российская Федерация, Забайкальский край, муниципальный район «Шилкинский», сельское поселение «Галкинское», село Савино, улица Заводская, дом 22.</w:t>
      </w:r>
    </w:p>
    <w:p w:rsidR="004818ED" w:rsidRDefault="004818ED" w:rsidP="00B612CD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75:24:130102:36 – Российская Федерация, Забайкальский край, муниципальный район «Шилкинский», сельское поселение «Галкинское», село Савино, улица Заводская, дом 24.</w:t>
      </w:r>
    </w:p>
    <w:p w:rsidR="004818ED" w:rsidRDefault="004818ED" w:rsidP="00B612CD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75:24:130101:40 – Российская Федерация, Забайкальский край, муниципальный район «Шилкинский», сельское поселение «Галкинское», село Савино, улица Заводская, дом 33.</w:t>
      </w:r>
    </w:p>
    <w:p w:rsidR="004818ED" w:rsidRDefault="004818ED" w:rsidP="00B612CD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75:24:130102:35 – Российская Федерация, Забайкальский край, муниципальный район «Шилкинский», сельское поселение «Галкинское», село Савино, улица Заводская, дом 39.</w:t>
      </w:r>
    </w:p>
    <w:p w:rsidR="004818ED" w:rsidRDefault="004818ED" w:rsidP="00AF5540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75:24:130101:66 – Российская Федерация, Забайкальский край, муниципальный район «Шилкинский», сельское поселение «Галкинское», село Савино, улица Заводская, дом 41.</w:t>
      </w:r>
    </w:p>
    <w:p w:rsidR="004818ED" w:rsidRDefault="004818ED" w:rsidP="00AF5540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75:24:130101:64 – Российская Федерация, Забайкальский край, муниципальный район «Шилкинский», сельское поселение «Галкинское», село Савино, улица Заводская, дом 5.</w:t>
      </w:r>
    </w:p>
    <w:p w:rsidR="004818ED" w:rsidRDefault="004818ED" w:rsidP="00AF5540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75:24:130101:48 – Российская Федерация, Забайкальский край, муниципальный район «Шилкинский», сельское поселение «Галкинское», село Савино, улица Заводская, дом 7.</w:t>
      </w:r>
    </w:p>
    <w:p w:rsidR="004818ED" w:rsidRDefault="004818ED" w:rsidP="00AF5540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75:24:130101:44 – Российская Федерация, Забайкальский край, муниципальный район «Шилкинский», сельское поселение «Галкинское», село Савино, улица Заводская, дом 9.</w:t>
      </w:r>
    </w:p>
    <w:p w:rsidR="004818ED" w:rsidRDefault="004818ED" w:rsidP="00AF5540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75:24:130101:39 – Российская Федерация, Забайкальский край, муниципальный район «Шилкинский», сельское поселение «Галкинское», село Савино, улица Набережная, дом 1.</w:t>
      </w:r>
    </w:p>
    <w:p w:rsidR="004818ED" w:rsidRDefault="004818ED" w:rsidP="00AF5540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75:24:130102:67 – Российская Федерация, Забайкальский край, муниципальный район «Шилкинский», сельское поселение «Галкинское», село Савино, улица Набережная, дом 13.</w:t>
      </w:r>
    </w:p>
    <w:p w:rsidR="004818ED" w:rsidRDefault="004818ED" w:rsidP="00AF5540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75:24:130101:46 – Российская Федерация, Забайкальский край, муниципальный район «Шилкинский», сельское поселение «Галкинское», село Савино, улица Набережная, дом 5.</w:t>
      </w:r>
    </w:p>
    <w:p w:rsidR="004818ED" w:rsidRDefault="004818ED" w:rsidP="00BD448B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75:24:130102:38 – Российская Федерация, Забайкальский край, муниципальный район «Шилкинский», сельское поселение «Галкинское», село Савино, улица Набережная, дом 7.</w:t>
      </w:r>
    </w:p>
    <w:p w:rsidR="004818ED" w:rsidRDefault="004818ED" w:rsidP="00BD448B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75:24:130102:33 – Российская Федерация, Забайкальский край, муниципальный район «Шилкинский», сельское поселение «Галкинское», село Савино, улица Набережная, дом 9.</w:t>
      </w:r>
    </w:p>
    <w:p w:rsidR="004818ED" w:rsidRDefault="004818ED" w:rsidP="00BD448B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зданию с кадастровым номером 75:24:130102:57 – Российская Федерация, Забайкальский край, муниципальный район «Шилкинский», сельское поселение «Галкинское», село Савино, улица Заводская, здание 23.</w:t>
      </w:r>
    </w:p>
    <w:p w:rsidR="004818ED" w:rsidRDefault="004818ED" w:rsidP="00BD448B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</w:p>
    <w:p w:rsidR="004818ED" w:rsidRDefault="004818ED" w:rsidP="00102E5B">
      <w:pPr>
        <w:pStyle w:val="ListParagraph"/>
        <w:ind w:left="709"/>
        <w:jc w:val="both"/>
        <w:rPr>
          <w:rFonts w:ascii="Times New Roman" w:hAnsi="Times New Roman"/>
          <w:sz w:val="28"/>
          <w:szCs w:val="28"/>
        </w:rPr>
      </w:pPr>
    </w:p>
    <w:p w:rsidR="004818ED" w:rsidRDefault="004818ED" w:rsidP="00102E5B">
      <w:pPr>
        <w:pStyle w:val="ListParagraph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818ED" w:rsidRDefault="004818ED" w:rsidP="00102E5B">
      <w:pPr>
        <w:pStyle w:val="ListParagraph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Данное постановление действует с момента подписания. Контроль за исполнением постановления оставляю за собой.</w:t>
      </w:r>
    </w:p>
    <w:p w:rsidR="004818ED" w:rsidRDefault="004818ED" w:rsidP="00102E5B">
      <w:pPr>
        <w:pStyle w:val="ListParagraph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818ED" w:rsidRDefault="004818ED" w:rsidP="00102E5B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</w:p>
    <w:p w:rsidR="004818ED" w:rsidRDefault="004818ED" w:rsidP="00102E5B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</w:p>
    <w:p w:rsidR="004818ED" w:rsidRDefault="004818ED" w:rsidP="00102E5B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</w:p>
    <w:p w:rsidR="004818ED" w:rsidRDefault="004818ED" w:rsidP="00102E5B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</w:p>
    <w:p w:rsidR="004818ED" w:rsidRPr="00102E5B" w:rsidRDefault="004818ED" w:rsidP="00102E5B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«Галкинское»                                       В.С. Созинов</w:t>
      </w:r>
    </w:p>
    <w:sectPr w:rsidR="004818ED" w:rsidRPr="00102E5B" w:rsidSect="00164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83CB6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5B085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1EC41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CD84E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9D81A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5B00C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FB215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150D9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8245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D85F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A494C1A"/>
    <w:multiLevelType w:val="hybridMultilevel"/>
    <w:tmpl w:val="C9F8C34C"/>
    <w:lvl w:ilvl="0" w:tplc="BF1C4F3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502E"/>
    <w:rsid w:val="000341E5"/>
    <w:rsid w:val="00034BC8"/>
    <w:rsid w:val="00102E5B"/>
    <w:rsid w:val="001433B8"/>
    <w:rsid w:val="00164193"/>
    <w:rsid w:val="002B4F9A"/>
    <w:rsid w:val="00334568"/>
    <w:rsid w:val="0034502E"/>
    <w:rsid w:val="004818ED"/>
    <w:rsid w:val="005C2F14"/>
    <w:rsid w:val="006C0EAB"/>
    <w:rsid w:val="00733829"/>
    <w:rsid w:val="008B5060"/>
    <w:rsid w:val="00AF5540"/>
    <w:rsid w:val="00B612CD"/>
    <w:rsid w:val="00BD448B"/>
    <w:rsid w:val="00C650D4"/>
    <w:rsid w:val="00D43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64193"/>
    <w:pPr>
      <w:spacing w:after="160" w:line="259" w:lineRule="auto"/>
    </w:pPr>
    <w:rPr>
      <w:kern w:val="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4502E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4502E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4502E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4502E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4502E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4502E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4502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4502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4502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4502E"/>
    <w:rPr>
      <w:rFonts w:ascii="Calibri Light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4502E"/>
    <w:rPr>
      <w:rFonts w:ascii="Calibri Ligh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4502E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34502E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34502E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34502E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34502E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34502E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34502E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34502E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34502E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34502E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4502E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34502E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34502E"/>
    <w:rPr>
      <w:rFonts w:cs="Times New Roman"/>
      <w:i/>
      <w:iCs/>
      <w:color w:val="404040"/>
    </w:rPr>
  </w:style>
  <w:style w:type="paragraph" w:styleId="ListParagraph">
    <w:name w:val="List Paragraph"/>
    <w:basedOn w:val="Normal"/>
    <w:uiPriority w:val="99"/>
    <w:qFormat/>
    <w:rsid w:val="0034502E"/>
    <w:pPr>
      <w:ind w:left="720"/>
      <w:contextualSpacing/>
    </w:pPr>
  </w:style>
  <w:style w:type="character" w:styleId="IntenseEmphasis">
    <w:name w:val="Intense Emphasis"/>
    <w:basedOn w:val="DefaultParagraphFont"/>
    <w:uiPriority w:val="99"/>
    <w:qFormat/>
    <w:rsid w:val="0034502E"/>
    <w:rPr>
      <w:rFonts w:cs="Times New Roman"/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4502E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34502E"/>
    <w:rPr>
      <w:rFonts w:cs="Times New Roman"/>
      <w:i/>
      <w:iCs/>
      <w:color w:val="2F5496"/>
    </w:rPr>
  </w:style>
  <w:style w:type="character" w:styleId="IntenseReference">
    <w:name w:val="Intense Reference"/>
    <w:basedOn w:val="DefaultParagraphFont"/>
    <w:uiPriority w:val="99"/>
    <w:qFormat/>
    <w:rsid w:val="0034502E"/>
    <w:rPr>
      <w:rFonts w:cs="Times New Roman"/>
      <w:b/>
      <w:bCs/>
      <w:smallCaps/>
      <w:color w:val="2F5496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107</TotalTime>
  <Pages>4</Pages>
  <Words>932</Words>
  <Characters>5319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</dc:creator>
  <cp:keywords/>
  <dc:description/>
  <cp:lastModifiedBy>администрация</cp:lastModifiedBy>
  <cp:revision>3</cp:revision>
  <cp:lastPrinted>2025-08-27T23:57:00Z</cp:lastPrinted>
  <dcterms:created xsi:type="dcterms:W3CDTF">2025-08-26T23:45:00Z</dcterms:created>
  <dcterms:modified xsi:type="dcterms:W3CDTF">2025-08-27T23:57:00Z</dcterms:modified>
</cp:coreProperties>
</file>